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F804B" w14:textId="7A739ABE" w:rsidR="007D65AE" w:rsidRPr="007D65AE" w:rsidRDefault="008F6B56" w:rsidP="007D6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3CB178" wp14:editId="0A4FE774">
                <wp:simplePos x="0" y="0"/>
                <wp:positionH relativeFrom="column">
                  <wp:posOffset>3500755</wp:posOffset>
                </wp:positionH>
                <wp:positionV relativeFrom="paragraph">
                  <wp:posOffset>1273175</wp:posOffset>
                </wp:positionV>
                <wp:extent cx="2349500" cy="1905000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84EBF3" w14:textId="2AEE1E79" w:rsidR="00733481" w:rsidRPr="00733481" w:rsidRDefault="00733481">
                            <w:r w:rsidRPr="00733481">
                              <w:rPr>
                                <w:noProof/>
                              </w:rPr>
                              <w:drawing>
                                <wp:inline distT="0" distB="0" distL="0" distR="0" wp14:anchorId="1C43AC0E" wp14:editId="5AAF30E8">
                                  <wp:extent cx="2463554" cy="3079088"/>
                                  <wp:effectExtent l="0" t="0" r="635" b="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8825" cy="3110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CB178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margin-left:275.65pt;margin-top:100.25pt;width:185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" fillcolor="white [3201]" stroked="f" strokeweight=".5pt">
                <v:textbox>
                  <w:txbxContent>
                    <w:p w14:paraId="1084EBF3" w14:textId="2AEE1E79" w:rsidR="00733481" w:rsidRPr="00733481" w:rsidRDefault="00733481">
                      <w:r w:rsidRPr="00733481">
                        <w:rPr>
                          <w:noProof/>
                        </w:rPr>
                        <w:drawing>
                          <wp:inline distT="0" distB="0" distL="0" distR="0" wp14:anchorId="1C43AC0E" wp14:editId="5AAF30E8">
                            <wp:extent cx="2463554" cy="3079088"/>
                            <wp:effectExtent l="0" t="0" r="635" b="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8825" cy="3110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3B9E33" w14:textId="3CA539EC" w:rsidR="00236D15" w:rsidRDefault="00D06EFC">
      <w:pPr>
        <w:pStyle w:val="Rubrik1"/>
      </w:pPr>
      <w:r>
        <w:rPr>
          <w:noProof/>
          <w:lang w:val="en-US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18855CE0" wp14:editId="2B2E50E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9763D" w14:textId="0E5B4699" w:rsidR="00236D15" w:rsidRPr="0076175B" w:rsidRDefault="0076175B">
                            <w:pPr>
                              <w:pStyle w:val="Rubrik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Välkommen</w:t>
                            </w:r>
                          </w:p>
                          <w:p w14:paraId="7F19C238" w14:textId="3C07A0CF" w:rsidR="00236D15" w:rsidRPr="0076175B" w:rsidRDefault="009444B4">
                            <w:pPr>
                              <w:pStyle w:val="Underrubrik"/>
                              <w:rPr>
                                <w:sz w:val="32"/>
                                <w:szCs w:val="32"/>
                              </w:rPr>
                            </w:pPr>
                            <w:r w:rsidRPr="0076175B">
                              <w:rPr>
                                <w:sz w:val="32"/>
                                <w:szCs w:val="32"/>
                              </w:rPr>
                              <w:t>WORKSHOP INOM FOLKLIG SÅNG RIKTAD TILL BARN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55CE0" id="Rektangel 1" o:spid="_x0000_s1027" style="position:absolute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" fillcolor="#99cb38 [3204]" stroked="f" strokeweight="2pt">
                <v:fill color2="#63a537 [3205]" rotate="t" focus="100%" type="gradient">
                  <o:fill v:ext="view" type="gradientUnscaled"/>
                </v:fill>
                <v:textbox>
                  <w:txbxContent>
                    <w:p w14:paraId="2C59763D" w14:textId="0E5B4699" w:rsidR="00236D15" w:rsidRPr="0076175B" w:rsidRDefault="0076175B">
                      <w:pPr>
                        <w:pStyle w:val="Rubrik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Välkommen</w:t>
                      </w:r>
                    </w:p>
                    <w:p w14:paraId="7F19C238" w14:textId="3C07A0CF" w:rsidR="00236D15" w:rsidRPr="0076175B" w:rsidRDefault="009444B4">
                      <w:pPr>
                        <w:pStyle w:val="Underrubrik"/>
                        <w:rPr>
                          <w:sz w:val="32"/>
                          <w:szCs w:val="32"/>
                        </w:rPr>
                      </w:pPr>
                      <w:r w:rsidRPr="0076175B">
                        <w:rPr>
                          <w:sz w:val="32"/>
                          <w:szCs w:val="32"/>
                        </w:rPr>
                        <w:t>WORKSHOP INOM FOLKLIG SÅNG RIKTAD TILL BARN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5A388D">
        <w:rPr>
          <w:noProof/>
          <w:lang w:bidi="sv-SE"/>
        </w:rPr>
        <w:t xml:space="preserve">Torsdagen den </w:t>
      </w:r>
      <w:r w:rsidR="009444B4">
        <w:rPr>
          <w:noProof/>
          <w:lang w:bidi="sv-SE"/>
        </w:rPr>
        <w:t>23 MARS från kl 17:00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579"/>
        <w:gridCol w:w="4640"/>
      </w:tblGrid>
      <w:tr w:rsidR="00236D15" w14:paraId="3C5D2C51" w14:textId="77777777">
        <w:trPr>
          <w:jc w:val="center"/>
        </w:trPr>
        <w:tc>
          <w:tcPr>
            <w:tcW w:w="2323" w:type="pct"/>
          </w:tcPr>
          <w:p w14:paraId="041B767F" w14:textId="4CB63A76" w:rsidR="00916A0A" w:rsidRDefault="009444B4" w:rsidP="00C93846">
            <w:pPr>
              <w:spacing w:line="276" w:lineRule="auto"/>
            </w:pPr>
            <w:r>
              <w:t xml:space="preserve">Välkommen till </w:t>
            </w:r>
            <w:proofErr w:type="spellStart"/>
            <w:r>
              <w:t>Ormesberga</w:t>
            </w:r>
            <w:proofErr w:type="spellEnd"/>
            <w:r>
              <w:t xml:space="preserve"> bygdegård </w:t>
            </w:r>
            <w:r w:rsidR="00916A0A">
              <w:t>där bygdegårdsföreningen anordnar</w:t>
            </w:r>
            <w:r w:rsidR="007D65AE">
              <w:t xml:space="preserve"> en workshop inom sång och musik i folklig genre. </w:t>
            </w:r>
            <w:r w:rsidR="00916A0A">
              <w:t>Workshopen riktas till barn</w:t>
            </w:r>
            <w:r w:rsidR="00CB49A6">
              <w:t xml:space="preserve"> över sex år.</w:t>
            </w:r>
            <w:r w:rsidR="00916A0A">
              <w:rPr>
                <w:color w:val="FF0000"/>
              </w:rPr>
              <w:t xml:space="preserve"> </w:t>
            </w:r>
          </w:p>
          <w:p w14:paraId="0F420F62" w14:textId="6281C562" w:rsidR="00916A0A" w:rsidRDefault="00916A0A" w:rsidP="00C93846">
            <w:pPr>
              <w:spacing w:line="276" w:lineRule="auto"/>
            </w:pPr>
            <w:r>
              <w:t xml:space="preserve">Vi bjuder på korv med bröd och fika från </w:t>
            </w:r>
            <w:proofErr w:type="spellStart"/>
            <w:r>
              <w:t>kl</w:t>
            </w:r>
            <w:proofErr w:type="spellEnd"/>
            <w:r>
              <w:t xml:space="preserve"> 17:00. Ulrikas workshop startar klockan 1</w:t>
            </w:r>
            <w:r w:rsidR="0076175B">
              <w:t>7:3</w:t>
            </w:r>
            <w:r>
              <w:t>0</w:t>
            </w:r>
            <w:r w:rsidR="0076175B">
              <w:t xml:space="preserve"> och pågår </w:t>
            </w:r>
            <w:r w:rsidR="00C93846">
              <w:t>60 minuter.</w:t>
            </w:r>
            <w:r>
              <w:t xml:space="preserve"> </w:t>
            </w:r>
          </w:p>
          <w:p w14:paraId="5A24006A" w14:textId="24D995B3" w:rsidR="00916A0A" w:rsidRDefault="00916A0A" w:rsidP="00C93846">
            <w:pPr>
              <w:spacing w:line="276" w:lineRule="auto"/>
            </w:pPr>
            <w:r>
              <w:t xml:space="preserve">Vi Unga som har sin samlingslokal i bygdegården kommer </w:t>
            </w:r>
            <w:r w:rsidR="0076175B">
              <w:t>finnas på plats för visning av lokalen</w:t>
            </w:r>
            <w:r>
              <w:t xml:space="preserve">. </w:t>
            </w:r>
          </w:p>
          <w:p w14:paraId="38BAF5AD" w14:textId="6E39748A" w:rsidR="00236D15" w:rsidRDefault="007D65AE">
            <w:pPr>
              <w:pStyle w:val="Rubrik1"/>
            </w:pPr>
            <w:r>
              <w:t>Ulrika Gunnarsson</w:t>
            </w:r>
          </w:p>
          <w:p w14:paraId="0A825ED5" w14:textId="4603BDBC" w:rsidR="00236D15" w:rsidRPr="00C93846" w:rsidRDefault="00C93846" w:rsidP="00C93846">
            <w:pPr>
              <w:pStyle w:val="Rubrik3"/>
              <w:spacing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C93846"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Med lång erfarenhet från undervisning</w:t>
            </w:r>
            <w:r w:rsidRPr="00C93846">
              <w:rPr>
                <w:rFonts w:asciiTheme="minorHAnsi" w:hAnsiTheme="minorHAnsi" w:cs="Arial"/>
                <w:color w:val="222222"/>
                <w:sz w:val="20"/>
                <w:szCs w:val="20"/>
              </w:rPr>
              <w:br/>
            </w:r>
            <w:r w:rsidRPr="00C93846"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inom folklig sång erbjuder Ulrika</w:t>
            </w:r>
            <w:r w:rsidRPr="00C93846">
              <w:rPr>
                <w:rFonts w:asciiTheme="minorHAnsi" w:hAnsiTheme="minorHAnsi" w:cs="Arial"/>
                <w:color w:val="222222"/>
                <w:sz w:val="20"/>
                <w:szCs w:val="20"/>
              </w:rPr>
              <w:br/>
            </w:r>
            <w:r w:rsidRPr="00C93846"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Gunnarsson en workshop bestående av</w:t>
            </w:r>
            <w:r w:rsidRPr="00C93846">
              <w:rPr>
                <w:rFonts w:asciiTheme="minorHAnsi" w:hAnsiTheme="minorHAnsi" w:cs="Arial"/>
                <w:color w:val="222222"/>
                <w:sz w:val="20"/>
                <w:szCs w:val="20"/>
              </w:rPr>
              <w:br/>
            </w:r>
            <w:r w:rsidRPr="00C93846"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sång, trall och lokala visor. Ulrika har en stor kappsäck med pedagogiskt material och</w:t>
            </w:r>
            <w:r w:rsidRPr="00C93846">
              <w:rPr>
                <w:rFonts w:asciiTheme="minorHAnsi" w:hAnsiTheme="minorHAnsi" w:cs="Arial"/>
                <w:color w:val="222222"/>
                <w:sz w:val="20"/>
                <w:szCs w:val="20"/>
              </w:rPr>
              <w:br/>
            </w:r>
            <w:r w:rsidRPr="00C93846"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kommer vid detta tillfälle rikta det mot barn</w:t>
            </w:r>
            <w:r w:rsidRPr="00C93846">
              <w:rPr>
                <w:rFonts w:asciiTheme="minorHAnsi" w:hAnsiTheme="minorHAnsi" w:cs="Arial"/>
                <w:color w:val="222222"/>
                <w:sz w:val="20"/>
                <w:szCs w:val="20"/>
              </w:rPr>
              <w:br/>
            </w:r>
            <w:r w:rsidRPr="00C93846"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från sex år och uppåt</w:t>
            </w:r>
          </w:p>
          <w:p w14:paraId="393A5285" w14:textId="0D7C84E6" w:rsidR="00CB49A6" w:rsidRDefault="00CB49A6" w:rsidP="00CB49A6"/>
          <w:p w14:paraId="7D031117" w14:textId="2FFDBBD2" w:rsidR="00CB49A6" w:rsidRPr="0076175B" w:rsidRDefault="00CB49A6" w:rsidP="00CB49A6">
            <w:pPr>
              <w:pStyle w:val="Rubrik1"/>
              <w:rPr>
                <w:sz w:val="32"/>
              </w:rPr>
            </w:pPr>
            <w:r w:rsidRPr="0076175B">
              <w:rPr>
                <w:sz w:val="32"/>
              </w:rPr>
              <w:t>Varmt välkomna</w:t>
            </w:r>
            <w:r w:rsidR="0076175B" w:rsidRPr="0076175B">
              <w:rPr>
                <w:sz w:val="32"/>
              </w:rPr>
              <w:t>, hälsar Ör-</w:t>
            </w:r>
            <w:proofErr w:type="spellStart"/>
            <w:r w:rsidR="0076175B" w:rsidRPr="0076175B">
              <w:rPr>
                <w:sz w:val="32"/>
              </w:rPr>
              <w:t>Ormesberga</w:t>
            </w:r>
            <w:proofErr w:type="spellEnd"/>
            <w:r w:rsidR="0076175B" w:rsidRPr="0076175B">
              <w:rPr>
                <w:sz w:val="32"/>
              </w:rPr>
              <w:t xml:space="preserve"> bygdegårdsförening</w:t>
            </w:r>
            <w:r w:rsidR="004B3D68">
              <w:rPr>
                <w:sz w:val="32"/>
              </w:rPr>
              <w:t xml:space="preserve"> och föreningen Vi Unga</w:t>
            </w:r>
            <w:r w:rsidR="0076175B" w:rsidRPr="0076175B">
              <w:rPr>
                <w:sz w:val="32"/>
              </w:rPr>
              <w:t xml:space="preserve"> i samarbete med </w:t>
            </w:r>
            <w:r w:rsidR="0076175B">
              <w:rPr>
                <w:sz w:val="32"/>
              </w:rPr>
              <w:t>B</w:t>
            </w:r>
            <w:r w:rsidR="0076175B" w:rsidRPr="0076175B">
              <w:rPr>
                <w:sz w:val="32"/>
              </w:rPr>
              <w:t>ygdegårdarnas Riksförbund</w:t>
            </w:r>
          </w:p>
          <w:p w14:paraId="776FC60A" w14:textId="05EDAFEA" w:rsidR="00CB49A6" w:rsidRPr="00CB49A6" w:rsidRDefault="00CB49A6" w:rsidP="00CB49A6"/>
        </w:tc>
        <w:tc>
          <w:tcPr>
            <w:tcW w:w="297" w:type="pct"/>
          </w:tcPr>
          <w:p w14:paraId="160D5676" w14:textId="245BC968" w:rsidR="00236D15" w:rsidRDefault="00236D15"/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236D15" w14:paraId="4B5299E1" w14:textId="77777777">
              <w:tc>
                <w:tcPr>
                  <w:tcW w:w="4798" w:type="dxa"/>
                </w:tcPr>
                <w:p w14:paraId="18BAA4D7" w14:textId="29ABE934" w:rsidR="00236D15" w:rsidRDefault="008516E1"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sv-S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6BED861" wp14:editId="5FBE5403">
                            <wp:simplePos x="0" y="0"/>
                            <wp:positionH relativeFrom="column">
                              <wp:posOffset>84455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2717800" cy="1612900"/>
                            <wp:effectExtent l="0" t="0" r="12700" b="12700"/>
                            <wp:wrapNone/>
                            <wp:docPr id="6" name="Textruta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717800" cy="161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21679BD8" w14:textId="2EE6F6CD" w:rsidR="007D65AE" w:rsidRDefault="008516E1">
                                        <w:r>
                                          <w:fldChar w:fldCharType="begin"/>
                                        </w:r>
                                        <w:r>
                                          <w:instrText xml:space="preserve"> INCLUDEPICTURE "/Users/johanwahlgren/Library/Group Containers/UBF8T346G9.ms/WebArchiveCopyPasteTempFiles/com.microsoft.Word/mycket-bakgrund.jpg?width=1440" \* MERGEFORMATINET </w:instrText>
                                        </w:r>
                                        <w:r>
                                          <w:fldChar w:fldCharType="separate"/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D96D243" wp14:editId="4E0D5298">
                                              <wp:extent cx="2528570" cy="1787525"/>
                                              <wp:effectExtent l="0" t="0" r="0" b="3175"/>
                                              <wp:docPr id="3" name="Bildobjekt 3" descr="Vi Unga - SV Skarabor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Vi Unga - SV Skarabor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528570" cy="17875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6BED861" id="Textruta 6" o:spid="_x0000_s1028" type="#_x0000_t202" style="position:absolute;margin-left:6.65pt;margin-top:3pt;width:214pt;height:1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" fillcolor="white [3201]" strokeweight=".5pt">
                            <v:textbox>
                              <w:txbxContent>
                                <w:p w14:paraId="21679BD8" w14:textId="2EE6F6CD" w:rsidR="007D65AE" w:rsidRDefault="008516E1">
                                  <w:r>
                                    <w:fldChar w:fldCharType="begin"/>
                                  </w:r>
                                  <w:r>
                                    <w:instrText xml:space="preserve"> INCLUDEPICTURE "/Users/johanwahlgren/Library/Group Containers/UBF8T346G9.ms/WebArchiveCopyPasteTempFiles/com.microsoft.Word/mycket-bakgrund.jpg?width=1440" \* MERGEFORMATINET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6D243" wp14:editId="4E0D5298">
                                        <wp:extent cx="2528570" cy="1787525"/>
                                        <wp:effectExtent l="0" t="0" r="0" b="3175"/>
                                        <wp:docPr id="3" name="Bildobjekt 3" descr="Vi Unga - SV Skarabor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i Unga - SV Skarabor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8570" cy="1787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236D15" w14:paraId="2D81E97C" w14:textId="77777777">
              <w:tc>
                <w:tcPr>
                  <w:tcW w:w="4798" w:type="dxa"/>
                </w:tcPr>
                <w:p w14:paraId="4DA9E75A" w14:textId="77777777" w:rsidR="007D65AE" w:rsidRDefault="007D65AE">
                  <w:pPr>
                    <w:pStyle w:val="Beskrivning"/>
                  </w:pPr>
                </w:p>
                <w:p w14:paraId="3AE63B68" w14:textId="7A5A1EB3" w:rsidR="00236D15" w:rsidRDefault="00236D15" w:rsidP="007D65AE">
                  <w:pPr>
                    <w:pStyle w:val="Beskrivning"/>
                    <w:ind w:left="0"/>
                  </w:pPr>
                </w:p>
              </w:tc>
            </w:tr>
            <w:tr w:rsidR="00236D15" w14:paraId="1BAAB4DD" w14:textId="77777777">
              <w:tc>
                <w:tcPr>
                  <w:tcW w:w="4798" w:type="dxa"/>
                </w:tcPr>
                <w:p w14:paraId="6BE718AE" w14:textId="50DAF585" w:rsidR="00236D15" w:rsidRDefault="00236D15"/>
              </w:tc>
            </w:tr>
            <w:tr w:rsidR="00236D15" w14:paraId="546CC3C0" w14:textId="77777777">
              <w:tc>
                <w:tcPr>
                  <w:tcW w:w="4798" w:type="dxa"/>
                </w:tcPr>
                <w:p w14:paraId="7EE93A41" w14:textId="050EB06D" w:rsidR="00236D15" w:rsidRDefault="00236D15">
                  <w:pPr>
                    <w:pStyle w:val="Beskrivning"/>
                  </w:pPr>
                </w:p>
              </w:tc>
            </w:tr>
          </w:tbl>
          <w:p w14:paraId="6B9E8B91" w14:textId="704A60FD" w:rsidR="00236D15" w:rsidRDefault="008F6B5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B97D58" wp14:editId="1158DC2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444500</wp:posOffset>
                      </wp:positionV>
                      <wp:extent cx="2933700" cy="2984500"/>
                      <wp:effectExtent l="0" t="0" r="0" b="0"/>
                      <wp:wrapNone/>
                      <wp:docPr id="7" name="Textrut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3700" cy="2984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F35F1A" w14:textId="4B6497DB" w:rsidR="008F6B56" w:rsidRDefault="008F6B56">
                                  <w:r w:rsidRPr="007D65A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sv-SE"/>
                                    </w:rPr>
                                    <w:fldChar w:fldCharType="begin"/>
                                  </w:r>
                                  <w:r w:rsidRPr="007D65A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sv-SE"/>
                                    </w:rPr>
                                    <w:instrText xml:space="preserve"> INCLUDEPICTURE "/Users/johanwahlgren/Library/Group Containers/UBF8T346G9.ms/WebArchiveCopyPasteTempFiles/com.microsoft.Word/page1image1782958880" \* MERGEFORMATINET </w:instrText>
                                  </w:r>
                                  <w:r w:rsidRPr="007D65A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sv-SE"/>
                                    </w:rPr>
                                    <w:fldChar w:fldCharType="separate"/>
                                  </w:r>
                                  <w:r w:rsidRPr="007D65AE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4"/>
                                      <w:lang w:eastAsia="sv-SE"/>
                                    </w:rPr>
                                    <w:drawing>
                                      <wp:inline distT="0" distB="0" distL="0" distR="0" wp14:anchorId="6D2280DA" wp14:editId="5FB6124C">
                                        <wp:extent cx="2527300" cy="2669683"/>
                                        <wp:effectExtent l="0" t="0" r="0" b="0"/>
                                        <wp:docPr id="2" name="Bildobjekt 2" descr="page1image17829588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age1image178295888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9995" cy="2672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7D65A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sv-SE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B97D58" id="Textruta 7" o:spid="_x0000_s1029" type="#_x0000_t202" style="position:absolute;margin-left:-.35pt;margin-top:35pt;width:231pt;height:2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" fillcolor="white [3201]" stroked="f" strokeweight=".5pt">
                      <v:textbox>
                        <w:txbxContent>
                          <w:p w14:paraId="07F35F1A" w14:textId="4B6497DB" w:rsidR="008F6B56" w:rsidRDefault="008F6B56">
                            <w:r w:rsidRPr="007D65A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v-SE"/>
                              </w:rPr>
                              <w:fldChar w:fldCharType="begin"/>
                            </w:r>
                            <w:r w:rsidRPr="007D65A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v-SE"/>
                              </w:rPr>
                              <w:instrText xml:space="preserve"> INCLUDEPICTURE "/Users/johanwahlgren/Library/Group Containers/UBF8T346G9.ms/WebArchiveCopyPasteTempFiles/com.microsoft.Word/page1image1782958880" \* MERGEFORMATINET </w:instrText>
                            </w:r>
                            <w:r w:rsidRPr="007D65A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v-SE"/>
                              </w:rPr>
                              <w:fldChar w:fldCharType="separate"/>
                            </w:r>
                            <w:r w:rsidRPr="007D65AE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sv-SE"/>
                              </w:rPr>
                              <w:drawing>
                                <wp:inline distT="0" distB="0" distL="0" distR="0" wp14:anchorId="6D2280DA" wp14:editId="5FB6124C">
                                  <wp:extent cx="2527300" cy="2669683"/>
                                  <wp:effectExtent l="0" t="0" r="0" b="0"/>
                                  <wp:docPr id="2" name="Bildobjekt 2" descr="page1image17829588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image17829588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995" cy="267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65A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v-SE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4900481" w14:textId="5A8901C8" w:rsidR="00236D15" w:rsidRDefault="00236D15"/>
    <w:sectPr w:rsidR="00236D15" w:rsidSect="00D06EFC"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37A76F" w:themeColor="accent3"/>
        <w:left w:val="single" w:sz="12" w:space="31" w:color="37A76F" w:themeColor="accent3"/>
        <w:bottom w:val="single" w:sz="12" w:space="31" w:color="37A76F" w:themeColor="accent3"/>
        <w:right w:val="single" w:sz="12" w:space="31" w:color="37A76F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77A53" w14:textId="77777777" w:rsidR="000B3C40" w:rsidRDefault="000B3C40" w:rsidP="0079626E">
      <w:pPr>
        <w:spacing w:after="0" w:line="240" w:lineRule="auto"/>
      </w:pPr>
      <w:r>
        <w:separator/>
      </w:r>
    </w:p>
  </w:endnote>
  <w:endnote w:type="continuationSeparator" w:id="0">
    <w:p w14:paraId="56C044CA" w14:textId="77777777" w:rsidR="000B3C40" w:rsidRDefault="000B3C40" w:rsidP="00796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3E3B2" w14:textId="77777777" w:rsidR="000B3C40" w:rsidRDefault="000B3C40" w:rsidP="0079626E">
      <w:pPr>
        <w:spacing w:after="0" w:line="240" w:lineRule="auto"/>
      </w:pPr>
      <w:r>
        <w:separator/>
      </w:r>
    </w:p>
  </w:footnote>
  <w:footnote w:type="continuationSeparator" w:id="0">
    <w:p w14:paraId="22ABE1E7" w14:textId="77777777" w:rsidR="000B3C40" w:rsidRDefault="000B3C40" w:rsidP="00796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4B4"/>
    <w:rsid w:val="00004D5B"/>
    <w:rsid w:val="000B3C40"/>
    <w:rsid w:val="000E1762"/>
    <w:rsid w:val="001F292A"/>
    <w:rsid w:val="00236D15"/>
    <w:rsid w:val="002F1AC0"/>
    <w:rsid w:val="00372E3A"/>
    <w:rsid w:val="003C7520"/>
    <w:rsid w:val="004B3D68"/>
    <w:rsid w:val="005A388D"/>
    <w:rsid w:val="00625CFA"/>
    <w:rsid w:val="00733481"/>
    <w:rsid w:val="0076175B"/>
    <w:rsid w:val="0079626E"/>
    <w:rsid w:val="007B074F"/>
    <w:rsid w:val="007D65AE"/>
    <w:rsid w:val="008516E1"/>
    <w:rsid w:val="008F6B56"/>
    <w:rsid w:val="00916A0A"/>
    <w:rsid w:val="009444B4"/>
    <w:rsid w:val="00AE5E08"/>
    <w:rsid w:val="00B07B2C"/>
    <w:rsid w:val="00B30B3A"/>
    <w:rsid w:val="00C93846"/>
    <w:rsid w:val="00CB49A6"/>
    <w:rsid w:val="00D0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6057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99CB38" w:themeColor="accent1"/>
      <w:sz w:val="36"/>
      <w:szCs w:val="32"/>
    </w:rPr>
  </w:style>
  <w:style w:type="paragraph" w:styleId="Rubrik2">
    <w:name w:val="heading 2"/>
    <w:basedOn w:val="Normal"/>
    <w:next w:val="Normaltindrag"/>
    <w:link w:val="Rubrik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99CB38" w:themeColor="accent1"/>
      <w:sz w:val="36"/>
      <w:szCs w:val="36"/>
    </w:rPr>
  </w:style>
  <w:style w:type="paragraph" w:styleId="Rubrik3">
    <w:name w:val="heading 3"/>
    <w:basedOn w:val="Normal"/>
    <w:next w:val="Normal"/>
    <w:link w:val="Rubrik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4"/>
    <w:rPr>
      <w:rFonts w:asciiTheme="majorHAnsi" w:eastAsiaTheme="majorEastAsia" w:hAnsiTheme="majorHAnsi" w:cstheme="majorBidi"/>
      <w:color w:val="99CB38" w:themeColor="accent1"/>
      <w:sz w:val="36"/>
      <w:szCs w:val="32"/>
    </w:rPr>
  </w:style>
  <w:style w:type="character" w:customStyle="1" w:styleId="Rubrik3Char">
    <w:name w:val="Rubrik 3 Char"/>
    <w:basedOn w:val="Standardstycketeckensnitt"/>
    <w:link w:val="Rubrik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Beskrivning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Rubrik">
    <w:name w:val="Title"/>
    <w:basedOn w:val="Normal"/>
    <w:next w:val="Underrubrik"/>
    <w:link w:val="Rubrik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RubrikChar">
    <w:name w:val="Rubrik Char"/>
    <w:basedOn w:val="Standardstycketeckensnitt"/>
    <w:link w:val="Rubrik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Underrubrik">
    <w:name w:val="Subtitle"/>
    <w:basedOn w:val="Normal"/>
    <w:link w:val="Underrubrik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Rubrik2Char">
    <w:name w:val="Rubrik 2 Char"/>
    <w:basedOn w:val="Standardstycketeckensnitt"/>
    <w:link w:val="Rubrik2"/>
    <w:uiPriority w:val="4"/>
    <w:rPr>
      <w:rFonts w:asciiTheme="majorHAnsi" w:eastAsiaTheme="majorEastAsia" w:hAnsiTheme="majorHAnsi" w:cstheme="majorBidi"/>
      <w:color w:val="99CB38" w:themeColor="accent1"/>
      <w:sz w:val="36"/>
      <w:szCs w:val="36"/>
    </w:rPr>
  </w:style>
  <w:style w:type="paragraph" w:styleId="Normaltindrag">
    <w:name w:val="Normal Indent"/>
    <w:basedOn w:val="Normal"/>
    <w:uiPriority w:val="8"/>
    <w:unhideWhenUsed/>
    <w:qFormat/>
    <w:pPr>
      <w:ind w:left="720"/>
      <w:jc w:val="right"/>
    </w:pPr>
  </w:style>
  <w:style w:type="paragraph" w:styleId="Sidhuvud">
    <w:name w:val="header"/>
    <w:basedOn w:val="Normal"/>
    <w:link w:val="SidhuvudChar"/>
    <w:uiPriority w:val="99"/>
    <w:unhideWhenUsed/>
    <w:rsid w:val="0079626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9626E"/>
  </w:style>
  <w:style w:type="paragraph" w:styleId="Sidfot">
    <w:name w:val="footer"/>
    <w:basedOn w:val="Normal"/>
    <w:link w:val="SidfotChar"/>
    <w:uiPriority w:val="99"/>
    <w:unhideWhenUsed/>
    <w:rsid w:val="0079626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96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hanwahlgren/Library/Containers/com.microsoft.Word/Data/Library/Application%20Support/Microsoft/Office/16.0/DTS/sv-SE%7bF591122A-959B-B24D-8903-FF57EB27F6EF%7d/%7b5E66BC28-4E09-234F-8E11-30800CABD9D8%7dtf10002090.dotx" TargetMode="External"/></Relationships>
</file>

<file path=word/theme/theme1.xml><?xml version="1.0" encoding="utf-8"?>
<a:theme xmlns:a="http://schemas.openxmlformats.org/drawingml/2006/main" name="Family Update">
  <a:themeElements>
    <a:clrScheme name="Gröngul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A5A5C-646A-4139-93FF-B40E196B4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{5E66BC28-4E09-234F-8E11-30800CABD9D8}tf10002090.dotx</Template>
  <TotalTime>0</TotalTime>
  <Pages>1</Pages>
  <Words>131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2023-01-24T09:17:00Z</dcterms:created>
  <dcterms:modified xsi:type="dcterms:W3CDTF">2023-03-07T09:50:00Z</dcterms:modified>
</cp:coreProperties>
</file>